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0F3C" w:rsidRPr="00060C33" w:rsidRDefault="00120F3C" w:rsidP="000F5F29">
      <w:pPr>
        <w:jc w:val="both"/>
        <w:rPr>
          <w:rFonts w:ascii="Arial" w:hAnsi="Arial" w:cs="Arial"/>
          <w:sz w:val="22"/>
          <w:szCs w:val="22"/>
          <w:lang w:val="hr-HR"/>
        </w:rPr>
      </w:pPr>
      <w:r w:rsidRPr="00060C33">
        <w:rPr>
          <w:rFonts w:ascii="Arial" w:hAnsi="Arial" w:cs="Arial"/>
          <w:sz w:val="22"/>
          <w:szCs w:val="22"/>
          <w:lang w:val="hr-HR"/>
        </w:rPr>
        <w:t>Broj: 03-300-11/2</w:t>
      </w:r>
      <w:r w:rsidR="00060C33" w:rsidRPr="00060C33">
        <w:rPr>
          <w:rFonts w:ascii="Arial" w:hAnsi="Arial" w:cs="Arial"/>
          <w:sz w:val="22"/>
          <w:szCs w:val="22"/>
          <w:lang w:val="hr-HR"/>
        </w:rPr>
        <w:t>2</w:t>
      </w:r>
      <w:r w:rsidRPr="00060C33">
        <w:rPr>
          <w:rFonts w:ascii="Arial" w:hAnsi="Arial" w:cs="Arial"/>
          <w:sz w:val="22"/>
          <w:szCs w:val="22"/>
          <w:lang w:val="hr-HR"/>
        </w:rPr>
        <w:t>-20</w:t>
      </w:r>
      <w:r w:rsidRPr="00060C33">
        <w:rPr>
          <w:rFonts w:ascii="Arial" w:hAnsi="Arial" w:cs="Arial"/>
          <w:sz w:val="22"/>
          <w:szCs w:val="22"/>
          <w:lang w:val="hr-HR"/>
        </w:rPr>
        <w:tab/>
      </w:r>
      <w:r w:rsidRPr="00060C33">
        <w:rPr>
          <w:rFonts w:ascii="Arial" w:hAnsi="Arial" w:cs="Arial"/>
          <w:sz w:val="22"/>
          <w:szCs w:val="22"/>
          <w:lang w:val="hr-HR"/>
        </w:rPr>
        <w:tab/>
      </w:r>
      <w:r w:rsidRPr="00060C33">
        <w:rPr>
          <w:rFonts w:ascii="Arial" w:hAnsi="Arial" w:cs="Arial"/>
          <w:sz w:val="22"/>
          <w:szCs w:val="22"/>
          <w:lang w:val="hr-HR"/>
        </w:rPr>
        <w:tab/>
      </w:r>
      <w:r w:rsidRPr="00060C33">
        <w:rPr>
          <w:rFonts w:ascii="Arial" w:hAnsi="Arial" w:cs="Arial"/>
          <w:sz w:val="22"/>
          <w:szCs w:val="22"/>
          <w:lang w:val="hr-HR"/>
        </w:rPr>
        <w:tab/>
        <w:t xml:space="preserve">   </w:t>
      </w:r>
      <w:r w:rsidRPr="00060C33">
        <w:rPr>
          <w:rFonts w:ascii="Arial" w:hAnsi="Arial" w:cs="Arial"/>
          <w:sz w:val="22"/>
          <w:szCs w:val="22"/>
          <w:lang w:val="hr-HR"/>
        </w:rPr>
        <w:tab/>
        <w:t xml:space="preserve">               </w:t>
      </w:r>
      <w:r w:rsidR="00060C33">
        <w:rPr>
          <w:rFonts w:ascii="Arial" w:hAnsi="Arial" w:cs="Arial"/>
          <w:sz w:val="22"/>
          <w:szCs w:val="22"/>
          <w:lang w:val="hr-HR"/>
        </w:rPr>
        <w:t xml:space="preserve">          </w:t>
      </w:r>
      <w:r w:rsidRPr="00060C33">
        <w:rPr>
          <w:rFonts w:ascii="Arial" w:hAnsi="Arial" w:cs="Arial"/>
          <w:sz w:val="22"/>
          <w:szCs w:val="22"/>
          <w:lang w:val="hr-HR"/>
        </w:rPr>
        <w:t xml:space="preserve"> Rijeka, </w:t>
      </w:r>
      <w:r w:rsidR="00060C33" w:rsidRPr="00060C33">
        <w:rPr>
          <w:rFonts w:ascii="Arial" w:hAnsi="Arial" w:cs="Arial"/>
          <w:sz w:val="22"/>
          <w:szCs w:val="22"/>
          <w:lang w:val="hr-HR"/>
        </w:rPr>
        <w:t>30</w:t>
      </w:r>
      <w:r w:rsidRPr="00060C33">
        <w:rPr>
          <w:rFonts w:ascii="Arial" w:hAnsi="Arial" w:cs="Arial"/>
          <w:sz w:val="22"/>
          <w:szCs w:val="22"/>
          <w:lang w:val="hr-HR"/>
        </w:rPr>
        <w:t>.6.2020.</w:t>
      </w:r>
    </w:p>
    <w:p w:rsidR="00120F3C" w:rsidRPr="00060C33" w:rsidRDefault="00120F3C" w:rsidP="000F5F29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120F3C" w:rsidRPr="00060C33" w:rsidRDefault="00120F3C" w:rsidP="000F5F29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060C33" w:rsidRPr="00060C33" w:rsidRDefault="00060C33" w:rsidP="000F5F29">
      <w:pPr>
        <w:jc w:val="both"/>
        <w:rPr>
          <w:shd w:val="clear" w:color="auto" w:fill="FFFFFF"/>
          <w:lang w:val="hr-HR"/>
        </w:rPr>
      </w:pPr>
    </w:p>
    <w:p w:rsidR="00060C33" w:rsidRDefault="00060C33" w:rsidP="000F5F29">
      <w:pPr>
        <w:jc w:val="both"/>
        <w:rPr>
          <w:shd w:val="clear" w:color="auto" w:fill="FFFFFF"/>
          <w:lang w:val="hr-HR"/>
        </w:rPr>
      </w:pPr>
      <w:r w:rsidRPr="001B4D94">
        <w:rPr>
          <w:b/>
          <w:bCs/>
          <w:shd w:val="clear" w:color="auto" w:fill="FFFFFF"/>
          <w:lang w:val="hr-HR"/>
        </w:rPr>
        <w:t>Predmet</w:t>
      </w:r>
      <w:r w:rsidRPr="00060C33">
        <w:rPr>
          <w:shd w:val="clear" w:color="auto" w:fill="FFFFFF"/>
          <w:lang w:val="hr-HR"/>
        </w:rPr>
        <w:t xml:space="preserve">: </w:t>
      </w:r>
      <w:r w:rsidR="001B4D94">
        <w:rPr>
          <w:shd w:val="clear" w:color="auto" w:fill="FFFFFF"/>
          <w:lang w:val="hr-HR"/>
        </w:rPr>
        <w:t>O</w:t>
      </w:r>
      <w:r w:rsidRPr="00060C33">
        <w:rPr>
          <w:shd w:val="clear" w:color="auto" w:fill="FFFFFF"/>
          <w:lang w:val="hr-HR"/>
        </w:rPr>
        <w:t>rganizacij</w:t>
      </w:r>
      <w:r w:rsidR="004D427B">
        <w:rPr>
          <w:shd w:val="clear" w:color="auto" w:fill="FFFFFF"/>
          <w:lang w:val="hr-HR"/>
        </w:rPr>
        <w:t>a</w:t>
      </w:r>
      <w:r w:rsidRPr="00060C33">
        <w:rPr>
          <w:shd w:val="clear" w:color="auto" w:fill="FFFFFF"/>
          <w:lang w:val="hr-HR"/>
        </w:rPr>
        <w:t xml:space="preserve"> zdravstvene zaštite u PGŽ </w:t>
      </w:r>
      <w:r w:rsidR="001B4D94">
        <w:rPr>
          <w:shd w:val="clear" w:color="auto" w:fill="FFFFFF"/>
          <w:lang w:val="hr-HR"/>
        </w:rPr>
        <w:t xml:space="preserve">za potrebe odvijanja </w:t>
      </w:r>
      <w:r w:rsidRPr="00060C33">
        <w:rPr>
          <w:shd w:val="clear" w:color="auto" w:fill="FFFFFF"/>
          <w:lang w:val="hr-HR"/>
        </w:rPr>
        <w:t xml:space="preserve">turističke sezone </w:t>
      </w:r>
      <w:r w:rsidR="001B4D94">
        <w:rPr>
          <w:shd w:val="clear" w:color="auto" w:fill="FFFFFF"/>
          <w:lang w:val="hr-HR"/>
        </w:rPr>
        <w:t>2020. godine tijekom</w:t>
      </w:r>
      <w:r w:rsidRPr="00060C33">
        <w:rPr>
          <w:shd w:val="clear" w:color="auto" w:fill="FFFFFF"/>
          <w:lang w:val="hr-HR"/>
        </w:rPr>
        <w:t xml:space="preserve"> pandemije COVID-19</w:t>
      </w:r>
      <w:r w:rsidR="001B4D94">
        <w:rPr>
          <w:shd w:val="clear" w:color="auto" w:fill="FFFFFF"/>
          <w:lang w:val="hr-HR"/>
        </w:rPr>
        <w:t xml:space="preserve"> </w:t>
      </w:r>
    </w:p>
    <w:p w:rsidR="001B4D94" w:rsidRDefault="001B4D94" w:rsidP="000F5F29">
      <w:pPr>
        <w:jc w:val="both"/>
        <w:rPr>
          <w:shd w:val="clear" w:color="auto" w:fill="FFFFFF"/>
          <w:lang w:val="hr-HR"/>
        </w:rPr>
      </w:pPr>
    </w:p>
    <w:p w:rsidR="00FD6C96" w:rsidRDefault="001B4D94" w:rsidP="000F5F29">
      <w:pPr>
        <w:jc w:val="both"/>
        <w:rPr>
          <w:shd w:val="clear" w:color="auto" w:fill="FFFFFF"/>
          <w:lang w:val="hr-HR"/>
        </w:rPr>
      </w:pPr>
      <w:r>
        <w:rPr>
          <w:shd w:val="clear" w:color="auto" w:fill="FFFFFF"/>
          <w:lang w:val="hr-HR"/>
        </w:rPr>
        <w:t>Zdravstvena zaštita u PGŽ organizira se temeljem smjernica Hrvatskog zavoda za javno zdravstvo od 19.6.2020.godine</w:t>
      </w:r>
    </w:p>
    <w:p w:rsidR="001B4D94" w:rsidRPr="00060C33" w:rsidRDefault="001B4D94" w:rsidP="000F5F29">
      <w:pPr>
        <w:jc w:val="both"/>
        <w:rPr>
          <w:shd w:val="clear" w:color="auto" w:fill="FFFFFF"/>
          <w:lang w:val="hr-HR"/>
        </w:rPr>
      </w:pPr>
    </w:p>
    <w:p w:rsidR="00060C33" w:rsidRPr="00060C33" w:rsidRDefault="00060C33" w:rsidP="000F5F29">
      <w:pPr>
        <w:jc w:val="both"/>
        <w:rPr>
          <w:shd w:val="clear" w:color="auto" w:fill="FFFFFF"/>
          <w:lang w:val="hr-HR"/>
        </w:rPr>
      </w:pPr>
      <w:r w:rsidRPr="00060C33">
        <w:rPr>
          <w:shd w:val="clear" w:color="auto" w:fill="FFFFFF"/>
          <w:lang w:val="hr-HR"/>
        </w:rPr>
        <w:t>U pružanju zdravstvene zaštite turista, stranih državljana sudjeluju sljedeći zdravstveni subjekti:</w:t>
      </w:r>
    </w:p>
    <w:p w:rsidR="001B4D94" w:rsidRDefault="001B4D94" w:rsidP="000F5F29">
      <w:pPr>
        <w:jc w:val="both"/>
        <w:rPr>
          <w:shd w:val="clear" w:color="auto" w:fill="FFFFFF"/>
        </w:rPr>
      </w:pP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turističke ambulante u ispostavama Rab, Mali Lošinj, Crikvenica, Opatija i Krk,</w:t>
      </w: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ambulante primarne zdravstvene zaštite Doma zdravlja PGŽ,</w:t>
      </w: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 xml:space="preserve">Zavod za hitnu medicinu PGŽ, </w:t>
      </w: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sanitetski prijevoz Dom zdravlja PGŽ,</w:t>
      </w: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Nastavni zavod za javno zdravstvo PGŽ; epidemiološke službe u sjedištu i ispostavama Opatija, Mali Lošinj i Cres, Krk, Rab, Crikvenica,,</w:t>
      </w: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 xml:space="preserve">Nastavni zavod za javno zdravstvo PGŽ; laboratorij za testiranje na SARS-CoV-2 Mikrobiološki odjel u sjedištu u Rijeci, </w:t>
      </w: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Dom zdravlja i NZZJZ sa ispostavama - lokacije za uzimanje uzoraka i</w:t>
      </w:r>
    </w:p>
    <w:p w:rsidR="001B4D94" w:rsidRPr="00632E89" w:rsidRDefault="001B4D94" w:rsidP="000F5F2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KBC Rijeka-OHBP, primarna obrada i uzimanje uzoraka na SARS-CoV-2; infektologija liječenje i izolacija pozitivnih pacijenata.</w:t>
      </w:r>
    </w:p>
    <w:p w:rsidR="00060C33" w:rsidRPr="00060C33" w:rsidRDefault="00060C33" w:rsidP="000F5F29">
      <w:pPr>
        <w:pStyle w:val="NoSpacing"/>
        <w:jc w:val="both"/>
        <w:rPr>
          <w:shd w:val="clear" w:color="auto" w:fill="FFFFFF"/>
        </w:rPr>
      </w:pPr>
    </w:p>
    <w:p w:rsidR="001B4D94" w:rsidRPr="00632E89" w:rsidRDefault="001B4D94" w:rsidP="000F5F29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</w:pPr>
      <w:r w:rsidRPr="00632E89"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  <w:t>Uloge vlasnika smještajnog objekta  i hodogram pružanja zdravstvene skrbi u uvjetima pandemije COVID-19:</w:t>
      </w:r>
    </w:p>
    <w:p w:rsidR="00060C33" w:rsidRPr="00060C33" w:rsidRDefault="00060C33" w:rsidP="000F5F29">
      <w:pPr>
        <w:pStyle w:val="NoSpacing"/>
        <w:jc w:val="both"/>
        <w:rPr>
          <w:b/>
          <w:bCs/>
          <w:shd w:val="clear" w:color="auto" w:fill="FFFFFF"/>
        </w:rPr>
      </w:pPr>
    </w:p>
    <w:p w:rsidR="00060C33" w:rsidRPr="00060C33" w:rsidRDefault="00060C33" w:rsidP="000F5F29">
      <w:pPr>
        <w:spacing w:line="276" w:lineRule="auto"/>
        <w:jc w:val="both"/>
        <w:rPr>
          <w:shd w:val="clear" w:color="auto" w:fill="FFFFFF"/>
          <w:lang w:val="hr-HR"/>
        </w:rPr>
      </w:pPr>
      <w:r w:rsidRPr="00060C33">
        <w:rPr>
          <w:shd w:val="clear" w:color="auto" w:fill="FFFFFF"/>
          <w:lang w:val="hr-HR"/>
        </w:rPr>
        <w:t xml:space="preserve">- Prilikom najave i rezervacije turista zamoliti da sa sobom ponese </w:t>
      </w:r>
      <w:r w:rsidRPr="00060C33">
        <w:rPr>
          <w:lang w:val="hr-HR"/>
        </w:rPr>
        <w:t xml:space="preserve">specijalistički nalaz o eventualnom preboljenju ili nalaze testiranja na </w:t>
      </w:r>
      <w:r w:rsidRPr="00060C33">
        <w:rPr>
          <w:shd w:val="clear" w:color="auto" w:fill="FFFFFF"/>
          <w:lang w:val="hr-HR"/>
        </w:rPr>
        <w:t xml:space="preserve">SARS-CoV-2. </w:t>
      </w:r>
    </w:p>
    <w:p w:rsidR="00060C33" w:rsidRPr="00060C33" w:rsidRDefault="00060C33" w:rsidP="000F5F29">
      <w:pPr>
        <w:spacing w:line="276" w:lineRule="auto"/>
        <w:jc w:val="both"/>
        <w:rPr>
          <w:rStyle w:val="Hyperlink"/>
          <w:lang w:val="hr-HR"/>
        </w:rPr>
      </w:pPr>
      <w:r w:rsidRPr="00060C33">
        <w:rPr>
          <w:shd w:val="clear" w:color="auto" w:fill="FFFFFF"/>
          <w:lang w:val="hr-HR"/>
        </w:rPr>
        <w:t xml:space="preserve">- Turist  koji namjerava priječi hrvatsku granicu opcionalno ispunjava on line obrazac na web stranici </w:t>
      </w:r>
      <w:hyperlink r:id="rId7" w:history="1">
        <w:r w:rsidRPr="00060C33">
          <w:rPr>
            <w:rStyle w:val="Hyperlink"/>
            <w:lang w:val="hr-HR"/>
          </w:rPr>
          <w:t>https://entercroatia.mup.hr/</w:t>
        </w:r>
      </w:hyperlink>
      <w:r w:rsidRPr="00060C33">
        <w:rPr>
          <w:rStyle w:val="Hyperlink"/>
          <w:lang w:val="hr-HR"/>
        </w:rPr>
        <w:t xml:space="preserve"> </w:t>
      </w:r>
    </w:p>
    <w:p w:rsidR="00060C33" w:rsidRPr="00060C33" w:rsidRDefault="00060C33" w:rsidP="000F5F2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t>- Ukoliko obrazac nije prethodno ispunjen, turist ga ispunjava prilikom prelaska granice.</w:t>
      </w:r>
    </w:p>
    <w:p w:rsidR="00060C33" w:rsidRPr="00060C33" w:rsidRDefault="00060C33" w:rsidP="000F5F2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060C33" w:rsidRPr="00060C33" w:rsidRDefault="00060C33" w:rsidP="000F5F29">
      <w:pPr>
        <w:spacing w:line="276" w:lineRule="auto"/>
        <w:jc w:val="both"/>
        <w:rPr>
          <w:lang w:val="hr-HR"/>
        </w:rPr>
      </w:pPr>
      <w:r w:rsidRPr="00060C33">
        <w:rPr>
          <w:lang w:val="hr-HR"/>
        </w:rPr>
        <w:t xml:space="preserve">- Prilikom dolaska turista na destinaciju i ispunjavanja podataka u aplikaciju e-visitor, pružatelj smještaja : </w:t>
      </w:r>
    </w:p>
    <w:p w:rsidR="00060C33" w:rsidRPr="00060C33" w:rsidRDefault="00060C33" w:rsidP="000F5F2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t>postavi upit gostu  je li upoznat s aktualnim preporukama HZJZ, a ako nije, uruči mu pisani materijal na preferiranom dostupnom jeziku,</w:t>
      </w:r>
    </w:p>
    <w:p w:rsidR="00060C33" w:rsidRPr="00060C33" w:rsidRDefault="00060C33" w:rsidP="000F5F2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t>objasni gostu da će mu osigurati kontakt sa nadležnim zdravstvenim službama u slučaju pojave simptoma (kašalj, povišena tjelesna temperatura, nedostatak zraka, gubitak osjeta okusa i mirisa) koji mogu upućivati na COVID-19  tijekom boravka,</w:t>
      </w:r>
    </w:p>
    <w:p w:rsidR="00060C33" w:rsidRPr="00060C33" w:rsidRDefault="00060C33" w:rsidP="000F5F2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lastRenderedPageBreak/>
        <w:t xml:space="preserve">Upozori  gosta da u slučaju  razvoja navedenih simptoma bolesti tijekom boravka isto prijavi kako bi mu pružio pomoć u pružanju zdravstvene zaštite. </w:t>
      </w:r>
    </w:p>
    <w:p w:rsidR="008F1F86" w:rsidRDefault="008F1F86" w:rsidP="000F5F2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Obavijesti gosta o načinu pružanja zdravstvene zaštite na lokalnom području te ponudi pomoć u komunikaciji s nadležnom zdravstvenom službom u slučaju potrebe</w:t>
      </w:r>
    </w:p>
    <w:p w:rsidR="00060C33" w:rsidRPr="00060C33" w:rsidRDefault="00060C33" w:rsidP="000F5F29">
      <w:pPr>
        <w:pStyle w:val="ListParagraph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60C33" w:rsidRPr="00060C33" w:rsidRDefault="00060C33" w:rsidP="000F5F29">
      <w:pPr>
        <w:spacing w:line="276" w:lineRule="auto"/>
        <w:jc w:val="both"/>
        <w:rPr>
          <w:b/>
          <w:bCs/>
          <w:lang w:val="hr-HR"/>
        </w:rPr>
      </w:pPr>
      <w:r w:rsidRPr="00060C33">
        <w:rPr>
          <w:b/>
          <w:bCs/>
          <w:lang w:val="hr-HR"/>
        </w:rPr>
        <w:t>Obrada u slučaju indikacije za medicinsku obradu turista ili stranog državljana</w:t>
      </w:r>
    </w:p>
    <w:p w:rsidR="008F1F86" w:rsidRPr="00287655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>U radno vrijeme nadležnih dostupnih turističkih ili ambulanta obiteljskog liječnika, pacijenta se najavljuje telefonski radi obrade.</w:t>
      </w:r>
    </w:p>
    <w:p w:rsidR="008F1F86" w:rsidRPr="00287655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>Medicinska obrada pacijenata u pravilu se provodi po najavi, u najbližoj turističkoj ambulanti i ambulanti obiteljskog liječnika .</w:t>
      </w:r>
    </w:p>
    <w:p w:rsidR="008F1F86" w:rsidRPr="00287655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 xml:space="preserve">Ako pacijent treba hitnu bolničku obradu zbog težeg kliničkog stanja pozivom na broj 112 i 113 najavljuje se potreba za hitnim medicinskim prijevozom i hospitalizacija u nadležnoj bolnici. </w:t>
      </w:r>
    </w:p>
    <w:p w:rsidR="008F1F86" w:rsidRPr="00287655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>Sumnja na COVID 19 postavlja se na temelju telefonskog razgovora s prethodno navedenim zdravstvenim službama.</w:t>
      </w:r>
    </w:p>
    <w:p w:rsidR="00FA6219" w:rsidRPr="00FA6219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</w:pPr>
      <w:r w:rsidRPr="00287655">
        <w:rPr>
          <w:rFonts w:ascii="Times New Roman" w:hAnsi="Times New Roman"/>
          <w:sz w:val="24"/>
          <w:szCs w:val="24"/>
        </w:rPr>
        <w:t>U slučaju sumnje na COVID 19 pacijentu se osigurava izolacija u objektu boravka do telefonom dogovorene medicinske obrade.</w:t>
      </w:r>
      <w:r w:rsidR="00FA6219">
        <w:rPr>
          <w:rFonts w:ascii="Times New Roman" w:hAnsi="Times New Roman"/>
          <w:sz w:val="24"/>
          <w:szCs w:val="24"/>
        </w:rPr>
        <w:t xml:space="preserve"> </w:t>
      </w:r>
    </w:p>
    <w:p w:rsidR="00FD396C" w:rsidRPr="00FA6219" w:rsidRDefault="00FD396C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A6219">
        <w:rPr>
          <w:rFonts w:ascii="Times New Roman" w:hAnsi="Times New Roman"/>
          <w:sz w:val="24"/>
          <w:szCs w:val="24"/>
        </w:rPr>
        <w:t>U sklopu ambulantne obrade liječnik može postaviti indikaciju za RT PCR testiranje na SARS-CoV-2, kojom prilikom se dogovara i organizira uzimanje uzoraka.</w:t>
      </w:r>
    </w:p>
    <w:p w:rsidR="008F1F86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87655">
        <w:rPr>
          <w:rFonts w:ascii="Times New Roman" w:hAnsi="Times New Roman"/>
          <w:sz w:val="24"/>
          <w:szCs w:val="24"/>
        </w:rPr>
        <w:t xml:space="preserve">Izolacija i smještaj pacijenta koji je u obradi (testiranje) zbog sumnje na </w:t>
      </w:r>
      <w:r w:rsidRPr="00287655">
        <w:rPr>
          <w:rFonts w:ascii="Times New Roman" w:hAnsi="Times New Roman"/>
          <w:sz w:val="24"/>
          <w:szCs w:val="24"/>
          <w:shd w:val="clear" w:color="auto" w:fill="FFFFFF"/>
        </w:rPr>
        <w:t>SARS-CoV-2 infekciju, odnosno koji izvan bolnice čeka rezultat testa u pravilu se provodi u iznajmljenoj smještajnoj jedinici zajedno s osobama s kojima je do tada boravio.</w:t>
      </w:r>
      <w:r w:rsidR="00FA62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915E4" w:rsidRDefault="00FA6219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Tijekom boravka osobe u izolaciji domaćin</w:t>
      </w:r>
      <w:r w:rsidR="005915E4">
        <w:rPr>
          <w:rFonts w:ascii="Times New Roman" w:hAnsi="Times New Roman"/>
          <w:sz w:val="24"/>
          <w:szCs w:val="24"/>
          <w:shd w:val="clear" w:color="auto" w:fill="FFFFFF"/>
        </w:rPr>
        <w:t xml:space="preserve"> treba: </w:t>
      </w:r>
    </w:p>
    <w:p w:rsidR="005915E4" w:rsidRPr="005915E4" w:rsidRDefault="005915E4" w:rsidP="000F5F29">
      <w:pPr>
        <w:pStyle w:val="ListParagraph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obavijestiti gosta da ostane u smještajnoj jedinci do lije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ni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kog pregleda i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dobivanja daljih uputa,</w:t>
      </w:r>
    </w:p>
    <w:p w:rsidR="005915E4" w:rsidRPr="005915E4" w:rsidRDefault="005915E4" w:rsidP="000F5F29">
      <w:pPr>
        <w:pStyle w:val="ListParagraph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osigurati gostu zaštitnu masku i papirnate maramice,</w:t>
      </w:r>
    </w:p>
    <w:p w:rsidR="005915E4" w:rsidRPr="005915E4" w:rsidRDefault="005915E4" w:rsidP="000F5F29">
      <w:pPr>
        <w:pStyle w:val="ListParagraph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obavijestiti gosta o mogu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ć</w:t>
      </w:r>
      <w:r w:rsidRPr="005915E4">
        <w:rPr>
          <w:rStyle w:val="fontstyle01"/>
          <w:rFonts w:ascii="Times New Roman" w:hAnsi="Times New Roman"/>
          <w:sz w:val="24"/>
          <w:szCs w:val="24"/>
        </w:rPr>
        <w:t xml:space="preserve">nosti dostave gotovog jela za vrijeme 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ekanja nalaza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testiranja,</w:t>
      </w:r>
    </w:p>
    <w:p w:rsidR="005915E4" w:rsidRPr="005915E4" w:rsidRDefault="005915E4" w:rsidP="000F5F29">
      <w:pPr>
        <w:pStyle w:val="ListParagraph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 xml:space="preserve">obavijestiti gosta da za vrijeme 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ekanja rezultata testiranja sam treba održavati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higijenu prostora,</w:t>
      </w:r>
    </w:p>
    <w:p w:rsidR="005915E4" w:rsidRPr="005915E4" w:rsidRDefault="005915E4" w:rsidP="000F5F29">
      <w:pPr>
        <w:pStyle w:val="ListParagraph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 xml:space="preserve">odrediti osobu koja 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ć</w:t>
      </w:r>
      <w:r w:rsidRPr="005915E4">
        <w:rPr>
          <w:rStyle w:val="fontstyle01"/>
          <w:rFonts w:ascii="Times New Roman" w:hAnsi="Times New Roman"/>
          <w:sz w:val="24"/>
          <w:szCs w:val="24"/>
        </w:rPr>
        <w:t>e komunicirati s gostom, ali bez ulaženja u smještajnu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jedinicu i uz nošenje zaštitne maske i rukavica te održavanje fizi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ke udaljenosti,</w:t>
      </w:r>
    </w:p>
    <w:p w:rsidR="005915E4" w:rsidRPr="005915E4" w:rsidRDefault="005915E4" w:rsidP="000F5F29">
      <w:pPr>
        <w:pStyle w:val="ListParagraph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nakon korištenja, zaštitnu opremu potrebno je odložiti u kantu za otpatke s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poklopcem, u koju su uložene dvije plasti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ne vre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ć</w:t>
      </w:r>
      <w:r w:rsidRPr="005915E4">
        <w:rPr>
          <w:rStyle w:val="fontstyle01"/>
          <w:rFonts w:ascii="Times New Roman" w:hAnsi="Times New Roman"/>
          <w:sz w:val="24"/>
          <w:szCs w:val="24"/>
        </w:rPr>
        <w:t>ice za otpad te nakon toga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oprati i dezinficirati ruke,</w:t>
      </w:r>
    </w:p>
    <w:p w:rsidR="005915E4" w:rsidRPr="005915E4" w:rsidRDefault="005915E4" w:rsidP="000F5F29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informirati kontakte gosta da i oni ostanu u smještajnoj jedinici do saznanja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rezultata testiranja,</w:t>
      </w:r>
    </w:p>
    <w:p w:rsidR="00FA6219" w:rsidRPr="00287655" w:rsidRDefault="00FA6219" w:rsidP="000F5F29">
      <w:pPr>
        <w:pStyle w:val="ListParagraph"/>
        <w:spacing w:line="276" w:lineRule="auto"/>
        <w:ind w:left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F1F86" w:rsidRPr="00287655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lastRenderedPageBreak/>
        <w:t>Testiranje u laboratoriju NZZJZ PGŽ može se izvršiti i po zahtjevu korisnika usluge  odnosno bez medicinskih indikacija uz naplatu, a uzimanje uzoraka u tom slučaju može se provesti na svim navedenim lokacijama, uz prethodni telefonski dogovor o terminu.</w:t>
      </w:r>
    </w:p>
    <w:p w:rsidR="008F1F86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87655">
        <w:rPr>
          <w:rFonts w:ascii="Times New Roman" w:hAnsi="Times New Roman"/>
          <w:sz w:val="24"/>
          <w:szCs w:val="24"/>
          <w:shd w:val="clear" w:color="auto" w:fill="FFFFFF"/>
        </w:rPr>
        <w:t xml:space="preserve">Obavezna mjera izolacije i smještaja bliskih kontakata pozitivnog slučaja provodi se u iznajmljenoj smještajnoj jedinici do isteka rezerviranog termina ili prijevremene repatrijacije odnosno povratka u vlastitu domovinu i nastavak provedbe izolacije. Iznimno, samo u slučaju da prethodno nije moguće provesti, kontakte od pozitivnog slučaja privremeno treba izolirati </w:t>
      </w:r>
      <w:r w:rsidR="00005219">
        <w:rPr>
          <w:rFonts w:ascii="Times New Roman" w:hAnsi="Times New Roman"/>
          <w:sz w:val="24"/>
          <w:szCs w:val="24"/>
          <w:shd w:val="clear" w:color="auto" w:fill="FFFFFF"/>
        </w:rPr>
        <w:t>u koordinacij</w:t>
      </w:r>
      <w:r w:rsidR="00B2571D">
        <w:rPr>
          <w:rFonts w:ascii="Times New Roman" w:hAnsi="Times New Roman"/>
          <w:sz w:val="24"/>
          <w:szCs w:val="24"/>
          <w:shd w:val="clear" w:color="auto" w:fill="FFFFFF"/>
        </w:rPr>
        <w:t>i</w:t>
      </w:r>
      <w:r w:rsidR="00005219">
        <w:rPr>
          <w:rFonts w:ascii="Times New Roman" w:hAnsi="Times New Roman"/>
          <w:sz w:val="24"/>
          <w:szCs w:val="24"/>
          <w:shd w:val="clear" w:color="auto" w:fill="FFFFFF"/>
        </w:rPr>
        <w:t xml:space="preserve"> s nadležnim stožerima civilne zaštite.</w:t>
      </w:r>
    </w:p>
    <w:p w:rsidR="00B51828" w:rsidRDefault="00B51828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Laboratorijski dokazani slučaj SARS-CoV-2 obavezno se izolira sukladno kliničkim indikacijama u bolničke ili druge smještajne kapacitete. </w:t>
      </w:r>
    </w:p>
    <w:p w:rsidR="00B51828" w:rsidRPr="00287655" w:rsidRDefault="00B51828" w:rsidP="000F5F2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U slučaju potrebe za transportom, pacijent s laboratorijski dokazanom infekcijom SARS-CoV-2 prevozi se sanitatskim prijevozom u organizaciji nadležne zdravstvene ustanove.</w:t>
      </w:r>
    </w:p>
    <w:p w:rsidR="00060C33" w:rsidRPr="00FA6219" w:rsidRDefault="008F1F86" w:rsidP="000F5F29">
      <w:pPr>
        <w:pStyle w:val="ListParagraph"/>
        <w:numPr>
          <w:ilvl w:val="0"/>
          <w:numId w:val="6"/>
        </w:numPr>
        <w:spacing w:line="276" w:lineRule="auto"/>
        <w:jc w:val="both"/>
      </w:pPr>
      <w:r w:rsidRPr="00287655">
        <w:rPr>
          <w:rFonts w:ascii="Times New Roman" w:hAnsi="Times New Roman"/>
          <w:sz w:val="24"/>
          <w:szCs w:val="24"/>
        </w:rPr>
        <w:t>U pravilu nadležnu epidemiološku službu kontaktiraju samo zdravstveni radnici radi daljnje obrade pozitivnih slučajeva, radi konzultacija (u radno vrijeme) ili u ispostavama radi koordinacije testiranja.</w:t>
      </w:r>
    </w:p>
    <w:p w:rsidR="00FA6219" w:rsidRPr="00B51828" w:rsidRDefault="00FA6219" w:rsidP="000F5F29">
      <w:pPr>
        <w:pStyle w:val="ListParagraph"/>
        <w:numPr>
          <w:ilvl w:val="0"/>
          <w:numId w:val="6"/>
        </w:numPr>
        <w:spacing w:line="276" w:lineRule="auto"/>
        <w:jc w:val="both"/>
      </w:pPr>
      <w:r>
        <w:rPr>
          <w:rFonts w:ascii="Times New Roman" w:hAnsi="Times New Roman"/>
          <w:sz w:val="24"/>
          <w:szCs w:val="24"/>
        </w:rPr>
        <w:t>Izolacija, kao mjera zdravstvenog nadzora temeljem Zakona o zaštiti pučanstva od zaraznih bolesti, obvezujuća je te se evidentira od strane nadležnih liječnika ili nadležne epidemiološke služe, a podliježe inspekcijskom i ostalom institucionalnom nadzoru.</w:t>
      </w:r>
    </w:p>
    <w:p w:rsidR="00B51828" w:rsidRPr="00B51828" w:rsidRDefault="00B51828" w:rsidP="000F5F29">
      <w:pPr>
        <w:pStyle w:val="ListParagraph"/>
        <w:spacing w:line="276" w:lineRule="auto"/>
        <w:ind w:left="360"/>
        <w:jc w:val="both"/>
      </w:pPr>
    </w:p>
    <w:p w:rsidR="00060C33" w:rsidRPr="00060C33" w:rsidRDefault="00060C33" w:rsidP="000F5F29">
      <w:pPr>
        <w:spacing w:line="276" w:lineRule="auto"/>
        <w:jc w:val="both"/>
        <w:rPr>
          <w:lang w:val="hr-HR"/>
        </w:rPr>
      </w:pPr>
      <w:r w:rsidRPr="00060C33">
        <w:rPr>
          <w:lang w:val="hr-HR"/>
        </w:rPr>
        <w:t>Sukladno definiranoj mreži zdravstvenih službi u PGŽ provodi se „Postupak kod pojave bolesti u gosta u turističkom smještajnom objektu u vrijeme pandemije COVID-19“ temeljem aktualne verzije koju izdaje HZJZ i Ministarstvo zdravstva.</w:t>
      </w:r>
    </w:p>
    <w:p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:rsidR="00F73453" w:rsidRPr="00060C33" w:rsidRDefault="00813D00" w:rsidP="000F5F29">
      <w:pPr>
        <w:spacing w:line="360" w:lineRule="auto"/>
        <w:ind w:left="5664"/>
        <w:jc w:val="both"/>
        <w:rPr>
          <w:lang w:val="hr-HR"/>
        </w:rPr>
      </w:pPr>
      <w:r w:rsidRPr="00060C33">
        <w:rPr>
          <w:rFonts w:ascii="Arial" w:hAnsi="Arial" w:cs="Arial"/>
          <w:lang w:val="hr-HR"/>
        </w:rPr>
        <w:t xml:space="preserve"> </w:t>
      </w:r>
    </w:p>
    <w:sectPr w:rsidR="00F73453" w:rsidRPr="00060C33" w:rsidSect="00F83C20">
      <w:headerReference w:type="default" r:id="rId8"/>
      <w:footerReference w:type="even" r:id="rId9"/>
      <w:footerReference w:type="default" r:id="rId10"/>
      <w:pgSz w:w="11906" w:h="16838"/>
      <w:pgMar w:top="567" w:right="991" w:bottom="1126" w:left="993" w:header="56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821" w:rsidRDefault="00C86821">
      <w:r>
        <w:separator/>
      </w:r>
    </w:p>
  </w:endnote>
  <w:endnote w:type="continuationSeparator" w:id="0">
    <w:p w:rsidR="00C86821" w:rsidRDefault="00C86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453" w:rsidRDefault="00EA14EF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5693410</wp:posOffset>
          </wp:positionH>
          <wp:positionV relativeFrom="paragraph">
            <wp:posOffset>57785</wp:posOffset>
          </wp:positionV>
          <wp:extent cx="762000" cy="781050"/>
          <wp:effectExtent l="19050" t="0" r="0" b="0"/>
          <wp:wrapSquare wrapText="right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4866640</wp:posOffset>
          </wp:positionH>
          <wp:positionV relativeFrom="paragraph">
            <wp:posOffset>86995</wp:posOffset>
          </wp:positionV>
          <wp:extent cx="585470" cy="575945"/>
          <wp:effectExtent l="19050" t="0" r="5080" b="0"/>
          <wp:wrapNone/>
          <wp:docPr id="6" name="Picture 6" descr="ISO_9001_ISO_14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SO_9001_ISO_14001_C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inline distT="0" distB="0" distL="0" distR="0">
          <wp:extent cx="4686300" cy="723900"/>
          <wp:effectExtent l="19050" t="0" r="0" b="0"/>
          <wp:docPr id="1" name="Picture 1" descr="memo footer zad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footer zadnj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821" w:rsidRDefault="00C86821">
      <w:r>
        <w:separator/>
      </w:r>
    </w:p>
  </w:footnote>
  <w:footnote w:type="continuationSeparator" w:id="0">
    <w:p w:rsidR="00C86821" w:rsidRDefault="00C868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AAE" w:rsidRDefault="00EA14EF" w:rsidP="004C0AAE">
    <w:pPr>
      <w:pStyle w:val="Header"/>
      <w:tabs>
        <w:tab w:val="left" w:pos="567"/>
        <w:tab w:val="left" w:pos="9639"/>
      </w:tabs>
    </w:pPr>
    <w:r>
      <w:rPr>
        <w:noProof/>
        <w:lang w:val="hr-HR" w:eastAsia="hr-HR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27940</wp:posOffset>
          </wp:positionH>
          <wp:positionV relativeFrom="paragraph">
            <wp:posOffset>-31115</wp:posOffset>
          </wp:positionV>
          <wp:extent cx="6480175" cy="661035"/>
          <wp:effectExtent l="19050" t="0" r="0" b="0"/>
          <wp:wrapSquare wrapText="largest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610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C0AAE" w:rsidRDefault="004C0AAE" w:rsidP="004C0AAE">
    <w:pPr>
      <w:pStyle w:val="Header"/>
      <w:tabs>
        <w:tab w:val="left" w:pos="567"/>
        <w:tab w:val="left" w:pos="9639"/>
      </w:tabs>
    </w:pPr>
  </w:p>
  <w:p w:rsidR="004C0AAE" w:rsidRDefault="004C0AAE" w:rsidP="004C0AAE">
    <w:pPr>
      <w:pStyle w:val="Header"/>
      <w:tabs>
        <w:tab w:val="left" w:pos="567"/>
        <w:tab w:val="left" w:pos="9639"/>
      </w:tabs>
    </w:pPr>
  </w:p>
  <w:p w:rsidR="004C0AAE" w:rsidRDefault="004C0AAE" w:rsidP="004C0AAE">
    <w:pPr>
      <w:pStyle w:val="Header"/>
      <w:tabs>
        <w:tab w:val="left" w:pos="567"/>
        <w:tab w:val="left" w:pos="9639"/>
      </w:tabs>
    </w:pPr>
  </w:p>
  <w:p w:rsidR="004C0AAE" w:rsidRDefault="004C0AAE" w:rsidP="004C0AAE">
    <w:pPr>
      <w:pStyle w:val="Header"/>
      <w:tabs>
        <w:tab w:val="left" w:pos="567"/>
        <w:tab w:val="left" w:pos="9639"/>
      </w:tabs>
    </w:pPr>
  </w:p>
  <w:p w:rsidR="00841DF3" w:rsidRDefault="00841DF3" w:rsidP="004C0AAE">
    <w:pPr>
      <w:pStyle w:val="Header"/>
      <w:tabs>
        <w:tab w:val="left" w:pos="567"/>
        <w:tab w:val="left" w:pos="963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7A47"/>
    <w:multiLevelType w:val="hybridMultilevel"/>
    <w:tmpl w:val="75FA915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955B3E"/>
    <w:multiLevelType w:val="hybridMultilevel"/>
    <w:tmpl w:val="240C53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3B67C9"/>
    <w:multiLevelType w:val="hybridMultilevel"/>
    <w:tmpl w:val="B4467F0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27135C"/>
    <w:multiLevelType w:val="hybridMultilevel"/>
    <w:tmpl w:val="BF4AF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A0903"/>
    <w:multiLevelType w:val="hybridMultilevel"/>
    <w:tmpl w:val="B3BA8D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52D0A"/>
    <w:multiLevelType w:val="hybridMultilevel"/>
    <w:tmpl w:val="41585C1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C557A3"/>
    <w:multiLevelType w:val="hybridMultilevel"/>
    <w:tmpl w:val="D0FE440A"/>
    <w:lvl w:ilvl="0" w:tplc="62E2D778">
      <w:numFmt w:val="bullet"/>
      <w:lvlText w:val="-"/>
      <w:lvlJc w:val="left"/>
      <w:pPr>
        <w:ind w:left="6024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7">
    <w:nsid w:val="4A4A5043"/>
    <w:multiLevelType w:val="hybridMultilevel"/>
    <w:tmpl w:val="BB6A5104"/>
    <w:lvl w:ilvl="0" w:tplc="D03E8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6449D"/>
    <w:multiLevelType w:val="hybridMultilevel"/>
    <w:tmpl w:val="11E4A2D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F24451"/>
    <w:multiLevelType w:val="hybridMultilevel"/>
    <w:tmpl w:val="48D43A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6D12D15"/>
    <w:multiLevelType w:val="hybridMultilevel"/>
    <w:tmpl w:val="B54259F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7B5AAA"/>
    <w:multiLevelType w:val="hybridMultilevel"/>
    <w:tmpl w:val="009EEC2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10"/>
  </w:num>
  <w:num w:numId="7">
    <w:abstractNumId w:val="3"/>
  </w:num>
  <w:num w:numId="8">
    <w:abstractNumId w:val="5"/>
  </w:num>
  <w:num w:numId="9">
    <w:abstractNumId w:val="11"/>
  </w:num>
  <w:num w:numId="10">
    <w:abstractNumId w:val="0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attachedTemplate r:id="rId1"/>
  <w:stylePaneFormatFilter w:val="0000"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86821"/>
    <w:rsid w:val="00005219"/>
    <w:rsid w:val="00037E16"/>
    <w:rsid w:val="00060C33"/>
    <w:rsid w:val="000F5F29"/>
    <w:rsid w:val="00120F3C"/>
    <w:rsid w:val="001B4D94"/>
    <w:rsid w:val="002D0C10"/>
    <w:rsid w:val="003D00EF"/>
    <w:rsid w:val="003D0F8D"/>
    <w:rsid w:val="004900A5"/>
    <w:rsid w:val="004C0AAE"/>
    <w:rsid w:val="004D427B"/>
    <w:rsid w:val="0054594C"/>
    <w:rsid w:val="005915E4"/>
    <w:rsid w:val="00666983"/>
    <w:rsid w:val="006D4110"/>
    <w:rsid w:val="007C4B72"/>
    <w:rsid w:val="00813D00"/>
    <w:rsid w:val="00841DF3"/>
    <w:rsid w:val="008F1F86"/>
    <w:rsid w:val="009F41C4"/>
    <w:rsid w:val="00A16FD8"/>
    <w:rsid w:val="00B054CF"/>
    <w:rsid w:val="00B077C8"/>
    <w:rsid w:val="00B2571D"/>
    <w:rsid w:val="00B51828"/>
    <w:rsid w:val="00BE0DE0"/>
    <w:rsid w:val="00C86821"/>
    <w:rsid w:val="00CC544E"/>
    <w:rsid w:val="00D34C37"/>
    <w:rsid w:val="00E477DF"/>
    <w:rsid w:val="00EA14EF"/>
    <w:rsid w:val="00F0067E"/>
    <w:rsid w:val="00F13ABD"/>
    <w:rsid w:val="00F15ADE"/>
    <w:rsid w:val="00F2554F"/>
    <w:rsid w:val="00F73453"/>
    <w:rsid w:val="00F83C20"/>
    <w:rsid w:val="00FA6219"/>
    <w:rsid w:val="00FD396C"/>
    <w:rsid w:val="00FD6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customStyle="1" w:styleId="WW-DefaultParagraphFont">
    <w:name w:val="WW-Default Paragraph Font"/>
  </w:style>
  <w:style w:type="character" w:customStyle="1" w:styleId="EndnoteCharacters">
    <w:name w:val="Endnote Characters"/>
  </w:style>
  <w:style w:type="character" w:styleId="EndnoteReference">
    <w:name w:val="endnote reference"/>
    <w:rPr>
      <w:vertAlign w:val="superscript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EndnoteText">
    <w:name w:val="end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NoSpacing">
    <w:name w:val="No Spacing"/>
    <w:uiPriority w:val="1"/>
    <w:qFormat/>
    <w:rsid w:val="00813D00"/>
    <w:rPr>
      <w:rFonts w:ascii="Calibri" w:hAnsi="Calibri"/>
      <w:sz w:val="22"/>
      <w:szCs w:val="22"/>
    </w:rPr>
  </w:style>
  <w:style w:type="character" w:styleId="Hyperlink">
    <w:name w:val="Hyperlink"/>
    <w:uiPriority w:val="99"/>
    <w:semiHidden/>
    <w:unhideWhenUsed/>
    <w:rsid w:val="00060C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0C33"/>
    <w:pPr>
      <w:suppressAutoHyphens w:val="0"/>
      <w:spacing w:after="160" w:line="300" w:lineRule="auto"/>
      <w:ind w:left="720"/>
      <w:contextualSpacing/>
    </w:pPr>
    <w:rPr>
      <w:rFonts w:ascii="Century Gothic" w:hAnsi="Century Gothic"/>
      <w:sz w:val="21"/>
      <w:szCs w:val="21"/>
      <w:lang w:val="hr-H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C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D6C96"/>
    <w:rPr>
      <w:rFonts w:ascii="Segoe UI" w:hAnsi="Segoe UI" w:cs="Segoe UI"/>
      <w:sz w:val="18"/>
      <w:szCs w:val="18"/>
      <w:lang w:val="en-GB" w:eastAsia="zh-CN"/>
    </w:rPr>
  </w:style>
  <w:style w:type="character" w:customStyle="1" w:styleId="fontstyle01">
    <w:name w:val="fontstyle01"/>
    <w:rsid w:val="005915E4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915E4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ntercroatia.mup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Zdravstvena%20za&#353;tita%20turista%20u%20PG&#381;%20za%20turisti&#269;ku%20sezonu%202020.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Zdravstvena zaštita turista u PGŽ za turističku sezonu 2020.</Template>
  <TotalTime>0</TotalTime>
  <Pages>3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6098</CharactersWithSpaces>
  <SharedDoc>false</SharedDoc>
  <HLinks>
    <vt:vector size="6" baseType="variant">
      <vt:variant>
        <vt:i4>5832798</vt:i4>
      </vt:variant>
      <vt:variant>
        <vt:i4>0</vt:i4>
      </vt:variant>
      <vt:variant>
        <vt:i4>0</vt:i4>
      </vt:variant>
      <vt:variant>
        <vt:i4>5</vt:i4>
      </vt:variant>
      <vt:variant>
        <vt:lpwstr>https://entercroatia.mup.hr/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cp:lastPrinted>2020-07-01T09:03:00Z</cp:lastPrinted>
  <dcterms:created xsi:type="dcterms:W3CDTF">2020-07-04T07:08:00Z</dcterms:created>
  <dcterms:modified xsi:type="dcterms:W3CDTF">2020-07-04T07:08:00Z</dcterms:modified>
</cp:coreProperties>
</file>